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A4A" w:rsidRPr="00C95BFF" w:rsidRDefault="0029366A" w:rsidP="00332C2B">
      <w:pPr>
        <w:jc w:val="both"/>
        <w:rPr>
          <w:sz w:val="20"/>
          <w:szCs w:val="20"/>
        </w:rPr>
      </w:pPr>
      <w:proofErr w:type="spellStart"/>
      <w:r w:rsidRPr="00C95BFF">
        <w:t>Čj</w:t>
      </w:r>
      <w:proofErr w:type="spellEnd"/>
      <w:r w:rsidRPr="00C95BFF">
        <w:t>: MC P-KU 0</w:t>
      </w:r>
      <w:r w:rsidR="00332C2B" w:rsidRPr="00C95BFF">
        <w:t>1529</w:t>
      </w:r>
      <w:r w:rsidRPr="00C95BFF">
        <w:t>/2014</w:t>
      </w:r>
      <w:r w:rsidRPr="00C95BFF">
        <w:tab/>
      </w:r>
      <w:r w:rsidRPr="00C95BFF">
        <w:tab/>
      </w:r>
      <w:r w:rsidRPr="00C95BFF">
        <w:tab/>
        <w:t xml:space="preserve">      </w:t>
      </w:r>
      <w:r w:rsidR="00E67BF2" w:rsidRPr="00C95BFF">
        <w:t xml:space="preserve">V </w:t>
      </w:r>
      <w:r w:rsidRPr="00C95BFF">
        <w:t xml:space="preserve">Praze-Kunraticích dne </w:t>
      </w:r>
      <w:proofErr w:type="gramStart"/>
      <w:r w:rsidR="00332C2B" w:rsidRPr="00C95BFF">
        <w:t>27.června</w:t>
      </w:r>
      <w:proofErr w:type="gramEnd"/>
      <w:r w:rsidR="00332C2B" w:rsidRPr="00C95BFF">
        <w:t xml:space="preserve"> 2014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DE7F6F" w:rsidRDefault="00DE7F6F">
      <w:pPr>
        <w:rPr>
          <w:rFonts w:ascii="Arial" w:hAnsi="Arial" w:cs="Arial"/>
          <w:sz w:val="20"/>
          <w:szCs w:val="20"/>
        </w:rPr>
      </w:pPr>
    </w:p>
    <w:p w:rsidR="00C95BFF" w:rsidRDefault="00C95BFF">
      <w:pPr>
        <w:rPr>
          <w:rFonts w:ascii="Arial" w:hAnsi="Arial" w:cs="Arial"/>
          <w:sz w:val="20"/>
          <w:szCs w:val="20"/>
        </w:rPr>
      </w:pPr>
    </w:p>
    <w:p w:rsidR="00C95BFF" w:rsidRDefault="00C95BFF">
      <w:pPr>
        <w:rPr>
          <w:rFonts w:ascii="Arial" w:hAnsi="Arial" w:cs="Arial"/>
          <w:sz w:val="20"/>
          <w:szCs w:val="20"/>
        </w:rPr>
      </w:pPr>
    </w:p>
    <w:p w:rsidR="00C95BFF" w:rsidRDefault="00C95BFF">
      <w:pPr>
        <w:rPr>
          <w:rFonts w:ascii="Arial" w:hAnsi="Arial" w:cs="Arial"/>
          <w:sz w:val="20"/>
          <w:szCs w:val="20"/>
        </w:rPr>
      </w:pPr>
    </w:p>
    <w:p w:rsidR="00C95BFF" w:rsidRDefault="00C95BFF">
      <w:pPr>
        <w:rPr>
          <w:rFonts w:ascii="Arial" w:hAnsi="Arial" w:cs="Arial"/>
          <w:sz w:val="20"/>
          <w:szCs w:val="20"/>
        </w:rPr>
      </w:pPr>
    </w:p>
    <w:p w:rsidR="00C95BFF" w:rsidRDefault="00C95BFF">
      <w:pPr>
        <w:rPr>
          <w:rFonts w:ascii="Arial" w:hAnsi="Arial" w:cs="Arial"/>
          <w:sz w:val="20"/>
          <w:szCs w:val="20"/>
        </w:rPr>
      </w:pPr>
    </w:p>
    <w:p w:rsidR="00DE7F6F" w:rsidRDefault="00DE7F6F">
      <w:pPr>
        <w:rPr>
          <w:rFonts w:ascii="Arial" w:hAnsi="Arial" w:cs="Arial"/>
          <w:sz w:val="20"/>
          <w:szCs w:val="20"/>
        </w:rPr>
      </w:pPr>
    </w:p>
    <w:p w:rsidR="0029366A" w:rsidRPr="00C95BFF" w:rsidRDefault="00332C2B" w:rsidP="00332C2B">
      <w:pPr>
        <w:jc w:val="center"/>
        <w:rPr>
          <w:b/>
          <w:sz w:val="32"/>
          <w:szCs w:val="32"/>
        </w:rPr>
      </w:pPr>
      <w:r w:rsidRPr="00C95BFF">
        <w:rPr>
          <w:b/>
          <w:sz w:val="32"/>
          <w:szCs w:val="32"/>
        </w:rPr>
        <w:t>Oznámení</w:t>
      </w:r>
    </w:p>
    <w:p w:rsidR="00332C2B" w:rsidRDefault="00332C2B" w:rsidP="00DE7F6F"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</w:p>
    <w:p w:rsidR="00332C2B" w:rsidRPr="00C95BFF" w:rsidRDefault="00332C2B" w:rsidP="00DE7F6F"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BFF">
        <w:rPr>
          <w:rFonts w:ascii="Times New Roman" w:hAnsi="Times New Roman" w:cs="Times New Roman"/>
          <w:b/>
          <w:sz w:val="28"/>
          <w:szCs w:val="28"/>
        </w:rPr>
        <w:t xml:space="preserve">o počtu členů Zastupitelstva Městské části Praha-Kunratice, </w:t>
      </w:r>
    </w:p>
    <w:p w:rsidR="00332C2B" w:rsidRPr="00C95BFF" w:rsidRDefault="00332C2B" w:rsidP="00DE7F6F"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BFF">
        <w:rPr>
          <w:rFonts w:ascii="Times New Roman" w:hAnsi="Times New Roman" w:cs="Times New Roman"/>
          <w:b/>
          <w:sz w:val="28"/>
          <w:szCs w:val="28"/>
        </w:rPr>
        <w:t xml:space="preserve">který má být zvolen ve volbách do zastupitelstev obcí </w:t>
      </w:r>
    </w:p>
    <w:p w:rsidR="00DE7F6F" w:rsidRPr="00C95BFF" w:rsidRDefault="00332C2B" w:rsidP="00DE7F6F"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BFF">
        <w:rPr>
          <w:rFonts w:ascii="Times New Roman" w:hAnsi="Times New Roman" w:cs="Times New Roman"/>
          <w:b/>
          <w:sz w:val="28"/>
          <w:szCs w:val="28"/>
        </w:rPr>
        <w:t>pro volební období 2014-2018</w:t>
      </w:r>
    </w:p>
    <w:p w:rsidR="00DE7F6F" w:rsidRDefault="00DE7F6F" w:rsidP="00DE7F6F">
      <w:pPr>
        <w:pStyle w:val="Normal"/>
        <w:jc w:val="center"/>
        <w:rPr>
          <w:sz w:val="28"/>
          <w:szCs w:val="28"/>
        </w:rPr>
      </w:pPr>
    </w:p>
    <w:p w:rsidR="00B87A70" w:rsidRDefault="00B87A70" w:rsidP="007461F2">
      <w:pPr>
        <w:jc w:val="both"/>
      </w:pPr>
    </w:p>
    <w:p w:rsidR="00C95BFF" w:rsidRDefault="00C95BFF" w:rsidP="007461F2">
      <w:pPr>
        <w:jc w:val="both"/>
      </w:pPr>
    </w:p>
    <w:p w:rsidR="00332C2B" w:rsidRPr="00C95BFF" w:rsidRDefault="00332C2B" w:rsidP="00C95BFF">
      <w:pPr>
        <w:spacing w:line="360" w:lineRule="auto"/>
        <w:jc w:val="both"/>
        <w:rPr>
          <w:b/>
        </w:rPr>
      </w:pPr>
      <w:r w:rsidRPr="00C95BFF">
        <w:t xml:space="preserve">Zastupitelstvo Městské části Praha-Kunratice rozhodlo </w:t>
      </w:r>
      <w:r w:rsidR="00C95BFF" w:rsidRPr="00C95BFF">
        <w:t xml:space="preserve">na svém 29. zasedání </w:t>
      </w:r>
      <w:r w:rsidRPr="00C95BFF">
        <w:t xml:space="preserve">dne </w:t>
      </w:r>
      <w:proofErr w:type="gramStart"/>
      <w:r w:rsidRPr="00C95BFF">
        <w:t>25.6.2014</w:t>
      </w:r>
      <w:proofErr w:type="gramEnd"/>
      <w:r w:rsidRPr="00C95BFF">
        <w:t xml:space="preserve"> podle ustanovení § 88</w:t>
      </w:r>
      <w:r w:rsidR="00052E56" w:rsidRPr="00C95BFF">
        <w:t xml:space="preserve">, odst. 1,2 a 4 zák. č. 131/2000 Sb., o hlavním městě Praze, ve znění pozdějších předpisů, s přihlédnutím k počtu obyvatel a velikosti územního obvodu Městské části Praha-Kunratice o stanovení počtu členů Zastupitelstva Městské části Praha-Kunratice pro volební období 2014 až 2018 na </w:t>
      </w:r>
      <w:r w:rsidR="00052E56" w:rsidRPr="00C95BFF">
        <w:rPr>
          <w:b/>
        </w:rPr>
        <w:t>11 členů zastupitelstva.</w:t>
      </w:r>
    </w:p>
    <w:p w:rsidR="00332C2B" w:rsidRDefault="00332C2B" w:rsidP="007461F2">
      <w:pPr>
        <w:jc w:val="both"/>
      </w:pPr>
    </w:p>
    <w:p w:rsidR="00C95BFF" w:rsidRDefault="00C95BFF" w:rsidP="007461F2">
      <w:pPr>
        <w:jc w:val="both"/>
      </w:pPr>
    </w:p>
    <w:p w:rsidR="00C95BFF" w:rsidRDefault="00C95BFF" w:rsidP="007461F2">
      <w:pPr>
        <w:jc w:val="both"/>
      </w:pPr>
    </w:p>
    <w:p w:rsidR="00C95BFF" w:rsidRDefault="00C95BFF" w:rsidP="007461F2">
      <w:pPr>
        <w:jc w:val="both"/>
      </w:pPr>
    </w:p>
    <w:p w:rsidR="00C95BFF" w:rsidRDefault="00C95BFF" w:rsidP="007461F2">
      <w:pPr>
        <w:jc w:val="both"/>
      </w:pPr>
    </w:p>
    <w:p w:rsidR="00C95BFF" w:rsidRDefault="00C95BFF" w:rsidP="007461F2">
      <w:pPr>
        <w:jc w:val="both"/>
      </w:pPr>
    </w:p>
    <w:p w:rsidR="00C95BFF" w:rsidRDefault="00C95BFF" w:rsidP="007461F2">
      <w:pPr>
        <w:jc w:val="both"/>
      </w:pPr>
    </w:p>
    <w:p w:rsidR="00C95BFF" w:rsidRDefault="00C95BFF" w:rsidP="007461F2">
      <w:pPr>
        <w:jc w:val="both"/>
      </w:pPr>
    </w:p>
    <w:p w:rsidR="00C95BFF" w:rsidRPr="00C95BFF" w:rsidRDefault="00C95BFF" w:rsidP="007461F2">
      <w:pPr>
        <w:jc w:val="both"/>
      </w:pPr>
    </w:p>
    <w:p w:rsidR="00332C2B" w:rsidRPr="00C95BFF" w:rsidRDefault="00332C2B" w:rsidP="007461F2">
      <w:pPr>
        <w:jc w:val="both"/>
      </w:pPr>
    </w:p>
    <w:p w:rsidR="00B87A70" w:rsidRPr="00C95BFF" w:rsidRDefault="00483742">
      <w:r w:rsidRPr="00C95BFF">
        <w:t xml:space="preserve">    </w:t>
      </w:r>
      <w:proofErr w:type="gramStart"/>
      <w:r w:rsidR="00B87A70" w:rsidRPr="00C95BFF">
        <w:t>Ing.arch.</w:t>
      </w:r>
      <w:proofErr w:type="gramEnd"/>
      <w:r w:rsidR="00B87A70" w:rsidRPr="00C95BFF">
        <w:t xml:space="preserve"> Ivana Kabelová</w:t>
      </w:r>
    </w:p>
    <w:p w:rsidR="00B87A70" w:rsidRPr="00C95BFF" w:rsidRDefault="00B87A70">
      <w:r w:rsidRPr="00C95BFF">
        <w:t>starostka MČ Praha-Kunratice</w:t>
      </w:r>
    </w:p>
    <w:p w:rsidR="00551B61" w:rsidRDefault="00551B61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A56" w:rsidRDefault="00447A56">
      <w:r>
        <w:separator/>
      </w:r>
    </w:p>
  </w:endnote>
  <w:endnote w:type="continuationSeparator" w:id="0">
    <w:p w:rsidR="00447A56" w:rsidRDefault="0044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A56" w:rsidRDefault="00447A56">
      <w:r>
        <w:separator/>
      </w:r>
    </w:p>
  </w:footnote>
  <w:footnote w:type="continuationSeparator" w:id="0">
    <w:p w:rsidR="00447A56" w:rsidRDefault="00447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496BDA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Pr="00332C2B" w:rsidRDefault="00715C27" w:rsidP="00257450">
          <w:pPr>
            <w:pStyle w:val="Zhlav"/>
            <w:jc w:val="center"/>
            <w:rPr>
              <w:b/>
              <w:caps/>
              <w:sz w:val="32"/>
              <w:szCs w:val="32"/>
            </w:rPr>
          </w:pPr>
          <w:r w:rsidRPr="00332C2B">
            <w:rPr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 w:rsidRPr="00332C2B">
            <w:rPr>
              <w:b/>
            </w:rPr>
            <w:t>K Libuši 7</w:t>
          </w:r>
          <w:r w:rsidR="00B87A70" w:rsidRPr="00332C2B">
            <w:rPr>
              <w:b/>
            </w:rPr>
            <w:t>/10</w:t>
          </w:r>
          <w:r w:rsidRPr="00332C2B">
            <w:rPr>
              <w:b/>
            </w:rPr>
            <w:t xml:space="preserve">, </w:t>
          </w:r>
          <w:proofErr w:type="gramStart"/>
          <w:r w:rsidRPr="00332C2B">
            <w:rPr>
              <w:b/>
            </w:rPr>
            <w:t>148 00  Praha</w:t>
          </w:r>
          <w:proofErr w:type="gramEnd"/>
          <w:r w:rsidRPr="00332C2B">
            <w:rPr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52E56"/>
    <w:rsid w:val="000A608F"/>
    <w:rsid w:val="00103C5F"/>
    <w:rsid w:val="00146792"/>
    <w:rsid w:val="001916AA"/>
    <w:rsid w:val="001A578D"/>
    <w:rsid w:val="001C1FFF"/>
    <w:rsid w:val="00257450"/>
    <w:rsid w:val="00286F0C"/>
    <w:rsid w:val="0029366A"/>
    <w:rsid w:val="002C3D45"/>
    <w:rsid w:val="002D0D9D"/>
    <w:rsid w:val="00332C2B"/>
    <w:rsid w:val="003934ED"/>
    <w:rsid w:val="003E4A4A"/>
    <w:rsid w:val="00447A56"/>
    <w:rsid w:val="00483742"/>
    <w:rsid w:val="00496BDA"/>
    <w:rsid w:val="00520301"/>
    <w:rsid w:val="00524B35"/>
    <w:rsid w:val="00551B61"/>
    <w:rsid w:val="00624264"/>
    <w:rsid w:val="0069206C"/>
    <w:rsid w:val="006C0A50"/>
    <w:rsid w:val="007064FC"/>
    <w:rsid w:val="00715C27"/>
    <w:rsid w:val="00721863"/>
    <w:rsid w:val="007461F2"/>
    <w:rsid w:val="007479ED"/>
    <w:rsid w:val="0076279E"/>
    <w:rsid w:val="00796C7E"/>
    <w:rsid w:val="00900B52"/>
    <w:rsid w:val="00970175"/>
    <w:rsid w:val="009A1D95"/>
    <w:rsid w:val="009D35A5"/>
    <w:rsid w:val="009E2597"/>
    <w:rsid w:val="00A876DF"/>
    <w:rsid w:val="00B05A9E"/>
    <w:rsid w:val="00B472FC"/>
    <w:rsid w:val="00B83A0F"/>
    <w:rsid w:val="00B87A70"/>
    <w:rsid w:val="00BF76D1"/>
    <w:rsid w:val="00C95BFF"/>
    <w:rsid w:val="00CA72BD"/>
    <w:rsid w:val="00CB3804"/>
    <w:rsid w:val="00CC2218"/>
    <w:rsid w:val="00DE7F6F"/>
    <w:rsid w:val="00E07D69"/>
    <w:rsid w:val="00E132A5"/>
    <w:rsid w:val="00E5219D"/>
    <w:rsid w:val="00E67BF2"/>
    <w:rsid w:val="00F22A56"/>
    <w:rsid w:val="00FB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447D8-0583-4887-BF1B-F2C82AA0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basedOn w:val="Standardnpsmoodstavce"/>
    <w:rPr>
      <w:strike w:val="0"/>
      <w:dstrike w:val="0"/>
      <w:color w:val="FF9900"/>
      <w:u w:val="none"/>
      <w:effect w:val="none"/>
    </w:rPr>
  </w:style>
  <w:style w:type="character" w:customStyle="1" w:styleId="grame">
    <w:name w:val="grame"/>
    <w:basedOn w:val="Standardnpsmoodstavce"/>
    <w:rsid w:val="0029366A"/>
  </w:style>
  <w:style w:type="paragraph" w:customStyle="1" w:styleId="Normal">
    <w:name w:val="[Normal]"/>
    <w:rsid w:val="0029366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6920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92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Kunratice.dot</Template>
  <TotalTime>24</TotalTime>
  <Pages>1</Pages>
  <Words>97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724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Voříšková Jitka</cp:lastModifiedBy>
  <cp:revision>3</cp:revision>
  <cp:lastPrinted>2014-04-30T12:22:00Z</cp:lastPrinted>
  <dcterms:created xsi:type="dcterms:W3CDTF">2014-06-27T09:20:00Z</dcterms:created>
  <dcterms:modified xsi:type="dcterms:W3CDTF">2014-06-27T09:44:00Z</dcterms:modified>
</cp:coreProperties>
</file>